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E70" w:rsidRPr="007727BE" w:rsidRDefault="00C30E70" w:rsidP="007727BE">
      <w:pPr>
        <w:jc w:val="center"/>
        <w:rPr>
          <w:b/>
          <w:sz w:val="28"/>
          <w:szCs w:val="28"/>
        </w:rPr>
      </w:pPr>
      <w:r w:rsidRPr="007727BE">
        <w:rPr>
          <w:b/>
          <w:sz w:val="28"/>
          <w:szCs w:val="28"/>
        </w:rPr>
        <w:t>Перечень учебных пособий  используемых в образовательном процессе</w:t>
      </w:r>
    </w:p>
    <w:p w:rsidR="00C30E70" w:rsidRPr="00794EEE" w:rsidRDefault="00C30E70" w:rsidP="007727BE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9"/>
        <w:gridCol w:w="11665"/>
      </w:tblGrid>
      <w:tr w:rsidR="00C30E70" w:rsidRPr="002417CB" w:rsidTr="00A9761A">
        <w:tc>
          <w:tcPr>
            <w:tcW w:w="2518" w:type="dxa"/>
          </w:tcPr>
          <w:p w:rsidR="00C30E70" w:rsidRPr="002417CB" w:rsidRDefault="00C30E70" w:rsidP="00A976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Программы,</w:t>
            </w:r>
          </w:p>
          <w:p w:rsidR="00C30E70" w:rsidRPr="002417CB" w:rsidRDefault="00C30E70" w:rsidP="00A976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технологии и пособия по образовательной области</w:t>
            </w:r>
          </w:p>
          <w:p w:rsidR="00C30E70" w:rsidRPr="002417CB" w:rsidRDefault="00C30E70" w:rsidP="00A976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«Физическое развитие»</w:t>
            </w:r>
          </w:p>
        </w:tc>
        <w:tc>
          <w:tcPr>
            <w:tcW w:w="11765" w:type="dxa"/>
          </w:tcPr>
          <w:p w:rsidR="00C30E70" w:rsidRPr="002417CB" w:rsidRDefault="00C30E70" w:rsidP="00A9761A">
            <w:pPr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1.          Л.И.ПензулаеваФизкультурные занятия в детском саду. Старшая группаМосква Мозаика.2010г</w:t>
            </w:r>
          </w:p>
          <w:p w:rsidR="00C30E70" w:rsidRPr="002417CB" w:rsidRDefault="00C30E70" w:rsidP="00A9761A">
            <w:pPr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2          М.Ф.Литвинова П/И  и игровые упражнения для детей третьего года жизни..Линка- Прес,2005г</w:t>
            </w:r>
          </w:p>
          <w:p w:rsidR="00C30E70" w:rsidRPr="002417CB" w:rsidRDefault="00C30E70" w:rsidP="00A9761A">
            <w:pPr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3          С.А.Левина,Физкультминутки,Издательство «Учитель»,2005г</w:t>
            </w:r>
          </w:p>
          <w:p w:rsidR="00C30E70" w:rsidRPr="002417CB" w:rsidRDefault="00C30E70" w:rsidP="00A9761A">
            <w:pPr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4.          Т.С.Никанорова.Здоровячок,Воронеж,2007г</w:t>
            </w:r>
          </w:p>
          <w:p w:rsidR="00C30E70" w:rsidRPr="002417CB" w:rsidRDefault="00C30E70" w:rsidP="00A9761A">
            <w:pPr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5.          Утренняя гимнастика в детском саду</w:t>
            </w:r>
          </w:p>
          <w:p w:rsidR="00C30E70" w:rsidRPr="002417CB" w:rsidRDefault="00C30E70" w:rsidP="00A9761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6.          Е.Ю.Александровна «Оздоровительная работа в доу» Издательство «Учитель»,2007г</w:t>
            </w:r>
          </w:p>
          <w:p w:rsidR="00C30E70" w:rsidRPr="002417CB" w:rsidRDefault="00C30E70" w:rsidP="00A9761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7.          М.Ю.Картушина Сценарии оздоровительных досугов для детей 4-5 лет. Творческий центр    .2005г</w:t>
            </w:r>
          </w:p>
          <w:p w:rsidR="00C30E70" w:rsidRPr="002417CB" w:rsidRDefault="00C30E70" w:rsidP="00A9761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8          .Е.Н.Вавилова «Учите бегать,прыгать,лазать,метать»,Просвещение.1983г</w:t>
            </w:r>
          </w:p>
          <w:p w:rsidR="00C30E70" w:rsidRPr="002417CB" w:rsidRDefault="00C30E70" w:rsidP="00A9761A">
            <w:pPr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9.         Т.И.Осокина, Е.А.Тимофеева «Игры и развлечения на  свежем воздухе» . Просвещение.1983г</w:t>
            </w:r>
          </w:p>
        </w:tc>
      </w:tr>
      <w:tr w:rsidR="00C30E70" w:rsidRPr="002417CB" w:rsidTr="00A9761A">
        <w:tc>
          <w:tcPr>
            <w:tcW w:w="2518" w:type="dxa"/>
          </w:tcPr>
          <w:p w:rsidR="00C30E70" w:rsidRPr="002417CB" w:rsidRDefault="00C30E70" w:rsidP="00A976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Программы,</w:t>
            </w:r>
          </w:p>
          <w:p w:rsidR="00C30E70" w:rsidRPr="002417CB" w:rsidRDefault="00C30E70" w:rsidP="00A976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технологии и пособия по образовательной области </w:t>
            </w:r>
          </w:p>
          <w:p w:rsidR="00C30E70" w:rsidRPr="002417CB" w:rsidRDefault="00C30E70" w:rsidP="00A976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11765" w:type="dxa"/>
          </w:tcPr>
          <w:p w:rsidR="00C30E70" w:rsidRPr="002417CB" w:rsidRDefault="00C30E70" w:rsidP="00A9761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1.           Ю.Соколова Логика,Москва ,2004г</w:t>
            </w:r>
          </w:p>
          <w:p w:rsidR="00C30E70" w:rsidRPr="002417CB" w:rsidRDefault="00C30E70" w:rsidP="00A9761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2.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.М.А.Васильева «Руководство играми детей в дошкольных учреждениях», М., Просвещение, 1986</w:t>
            </w:r>
          </w:p>
          <w:p w:rsidR="00C30E70" w:rsidRPr="002417CB" w:rsidRDefault="00C30E70" w:rsidP="00A9761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3.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Л.А.Венгер, О.М.Дьяченко «Игры и упражнения по развитию умственных способностей у детей дошкольного возраста», М., Просвещение, 1989</w:t>
            </w:r>
          </w:p>
          <w:p w:rsidR="00C30E70" w:rsidRPr="002417CB" w:rsidRDefault="00C30E70" w:rsidP="00A9761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4.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А.И.Сорокина «Игры с правилами в детском саду», М., Учпедгиз, 1962</w:t>
            </w:r>
          </w:p>
          <w:p w:rsidR="00C30E70" w:rsidRPr="002417CB" w:rsidRDefault="00C30E70" w:rsidP="00A9761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5.Р.И.Жуковская «Родной край», М, Просвещение, 1985</w:t>
            </w:r>
          </w:p>
          <w:p w:rsidR="00C30E70" w:rsidRPr="002417CB" w:rsidRDefault="00C30E70" w:rsidP="00A9761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6.Учите детей трудиться / Под редакцией Р.С. Буре. –  М.: Просвещение,1983.</w:t>
            </w:r>
          </w:p>
          <w:p w:rsidR="00C30E70" w:rsidRPr="002417CB" w:rsidRDefault="00C30E70" w:rsidP="00A9761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7.Воспитание дошкольника в труде.  / Под  ред. В.Г. Нечаевой. – М.: Просвещение,   1983.</w:t>
            </w:r>
          </w:p>
          <w:p w:rsidR="00C30E70" w:rsidRPr="002417CB" w:rsidRDefault="00C30E70" w:rsidP="00A9761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8.Р.С.Буре «Дошкольник и труд», М., Мозаика – Синтез, 2011</w:t>
            </w:r>
          </w:p>
          <w:p w:rsidR="00C30E70" w:rsidRPr="002417CB" w:rsidRDefault="00C30E70" w:rsidP="00A9761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9.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Н.Н. Авдеева, О.Л. Князева, Р.Б. Стеркина, Безопасность: Учебное пособие по основам безопасности жизнедеятельности детей старшего дошкольного возраста, М.: ООО «Издательство АСТ-ЛТД», 1998.</w:t>
            </w:r>
          </w:p>
          <w:p w:rsidR="00C30E70" w:rsidRPr="002417CB" w:rsidRDefault="00C30E70" w:rsidP="00A9761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10.Р.Ш.Ахмадиева, Е.Е.Воронина, «Обучение детей дошкольного возраста правилам безопасного поведения на дорогах», Казань, 2008</w:t>
            </w:r>
          </w:p>
          <w:p w:rsidR="00C30E70" w:rsidRPr="002417CB" w:rsidRDefault="00C30E70" w:rsidP="00A9761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30E70" w:rsidRPr="002417CB" w:rsidRDefault="00C30E70" w:rsidP="00A9761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E70" w:rsidRPr="002417CB" w:rsidTr="00A9761A">
        <w:tc>
          <w:tcPr>
            <w:tcW w:w="2518" w:type="dxa"/>
          </w:tcPr>
          <w:p w:rsidR="00C30E70" w:rsidRPr="002417CB" w:rsidRDefault="00C30E70" w:rsidP="00A976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Программы,</w:t>
            </w:r>
          </w:p>
          <w:p w:rsidR="00C30E70" w:rsidRPr="002417CB" w:rsidRDefault="00C30E70" w:rsidP="00A976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технологии и пособия по образовательной области</w:t>
            </w:r>
          </w:p>
          <w:p w:rsidR="00C30E70" w:rsidRPr="002417CB" w:rsidRDefault="00C30E70" w:rsidP="00A976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«Речевое развитие».</w:t>
            </w:r>
          </w:p>
        </w:tc>
        <w:tc>
          <w:tcPr>
            <w:tcW w:w="11765" w:type="dxa"/>
          </w:tcPr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1.            Е.М.Стромчинская,И.В.Гришина.»Пишем,читаем,рисуем» занятия с детьми 5-7 лет.Волгоград2007г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2.            Г.С.Швайко «Игры и игровые упражнения для развития речи», М., Просвещение,1983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3.            А.И.Максакова «Учите, играя», М., Просвещение, 1979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4.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Р.К.Шаехова «Раз – словечко, два - словечко», Казань, 2002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5.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В.В.Гербова «Учусь говорить», М., Просвещение, 2002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6.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Л.М.Житникова Учите детей запоминать,Москва «Просвещение», 1985г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7.            Г.Ф.Марцинкевич «Обучение грамоте детей дошкольного возраста.Издательство «Учитель»,2006г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8.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Ф.А.Сохина «Развитие речи детей дошкольного возраста», М., Просвещение, 1976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9..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В.В.Гербова «Занятия по развитию речи в старшей группе детского сада», М., Просвещение,19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10.         Р.И.Жуковская, Л.А.Пеньевская «Хрестоматия для детей старшего дошкольного возраста», М., Просвещение, 1983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E70" w:rsidRPr="002417CB" w:rsidTr="00A9761A">
        <w:tc>
          <w:tcPr>
            <w:tcW w:w="2518" w:type="dxa"/>
          </w:tcPr>
          <w:p w:rsidR="00C30E70" w:rsidRPr="002417CB" w:rsidRDefault="00C30E70" w:rsidP="00A976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Программы,</w:t>
            </w:r>
          </w:p>
          <w:p w:rsidR="00C30E70" w:rsidRPr="002417CB" w:rsidRDefault="00C30E70" w:rsidP="00A976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технологии и пособия по образовательной области «Познавательное развитие»</w:t>
            </w:r>
          </w:p>
        </w:tc>
        <w:tc>
          <w:tcPr>
            <w:tcW w:w="11765" w:type="dxa"/>
          </w:tcPr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1.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С.Н.Николаева «Юный эколог», М., мозаика синтез, 2010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2.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М.В.Лучич «Детям о природе» , М., Просвещение , 1989г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3.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Е.И.Золотова «Знакомим дошкольников с миром животных», М., Просвещение,1988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4.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Т.М.Бондаренко «Экологические занятия с детьми 6-7 лет» ТЦ «Учитель» 2004г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5.           В.Н.Волчкова,Н.В.Степанова «Познавательное развитие» ТЦ «Учитель» 2004г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6.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А.В.Пугина «Комплексные занятия в подг.группе» Издательство «Учитель» 2007г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7.            Познавательно- исследовательские занятия с детьми 5-7 лет на экологической тропе»       Издательство «Учитель» 2011г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8.           Л.В.Коломийцева «Поэтический образ природы в детском рисунке» М., Просвещение , 1985г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9.           М.Фидлер «Математика уже в детском саду» М., Просвещение , 1981г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10.         З.А.Михайлова Игровые занимательные задачи для дошкольников М., Просвещение , 1990г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11.          А.А.Столяр Давайте поиграем, математические игры для детей 5-6 лет М., Просвещение ,     1991г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12..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Л.В.Куцакова «Конструирование и ручной руд в детском саду», М., Мозаика – Синтез, 2010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C30E70" w:rsidRPr="002417CB" w:rsidTr="00A9761A">
        <w:tc>
          <w:tcPr>
            <w:tcW w:w="2518" w:type="dxa"/>
          </w:tcPr>
          <w:p w:rsidR="00C30E70" w:rsidRPr="002417CB" w:rsidRDefault="00C30E70" w:rsidP="00A976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Программы,</w:t>
            </w:r>
          </w:p>
          <w:p w:rsidR="00C30E70" w:rsidRPr="002417CB" w:rsidRDefault="00C30E70" w:rsidP="00A976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технологии и пособия пособий по образовательной области «Художественно-эстетическое развитие»</w:t>
            </w:r>
          </w:p>
        </w:tc>
        <w:tc>
          <w:tcPr>
            <w:tcW w:w="11765" w:type="dxa"/>
          </w:tcPr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       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Л.А.Ремезова Играем с цветом,для дошкольников 3-4лет.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5-6 лет. _ «Школьная пресса», 2005г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2.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Е.П.Климова «Художественн- эстетическое развитие дошкольников» Издательство «Учитель» 2005г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3.          Т.Н.Доронова « Обучение детей изобразительной деятельности».М.Школьная пресса 2005г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4.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Л.В.Компанцева «Поэтический образ природы в детском рисунке», М., Просвещение, 1985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5.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Г.И.Перевертень « Искусные поделки из разных материалов»  Москва 2004г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6.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С.Мусиенко, Г.Бутылкина «Оригами в детском саду», Мозаика – синтез, М., 2009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7             Н.Б.Халезова Лепка в детском саду Просвещение. 1986г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8.           И.А.Рябкова,  О.А.Дюрлюкова « Художественно- творческая деятельность    Оригами.с детьми 5-7 летУчитель 2012г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E70" w:rsidRPr="002417CB" w:rsidTr="00A9761A">
        <w:tc>
          <w:tcPr>
            <w:tcW w:w="2518" w:type="dxa"/>
          </w:tcPr>
          <w:p w:rsidR="00C30E70" w:rsidRPr="002417CB" w:rsidRDefault="00C30E70" w:rsidP="00A9761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Реализация Региональной программы дошкольного образования</w:t>
            </w:r>
          </w:p>
        </w:tc>
        <w:tc>
          <w:tcPr>
            <w:tcW w:w="11765" w:type="dxa"/>
          </w:tcPr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1. Зарипова З. М., Кидрячева Р. Г., Шарипова Л. А. и др. Татарча 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сойлэшэбез: рабочая тетрадь для детей 6-7 лет, изучающих татар-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ский язык с комплектом наклеек. – Казань: Хэтер, 2011. – 20 с.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2. Зарипова З. М., Кидрячева Р. Г., Шарипова Л. А. и др. Методи-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ческое пособие к рабочей тетради «Татарча сойлэшэбез». – Казань: , 2012. – 71 с.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3. Зарипова З. М., Кидрячева Р. Г., Шарипова Л. А. и др. Татарча 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сойлэшэбезз: демонстрационный, раздаточный материал к театрализованным играм и игровым ситуациям. 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4. Закирова К. В. На поляне детства: хрестоматия для воспита-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телей дошкольных образовательных учреждений и родителей. – Казань: Редакционно-издательский центр, 2011. – 256 с.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5.Закирова З.М.,А.Х.Габдрахманова, А.Т.Миникаева.НОД в детском саду. Балалар бакчасында бердем белеем эшченлеге. – Казан:  2013.  — 238 б.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6. Закирова К.В. Балалар бакчасында эдеп – эхлак тербиясе – Казань:  2013. –414с.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7. Шаехова Р. К. Региональная программа дошкольного образования.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 Казань: , 2012. –202с.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8. Закирова К. В. ,Л.Р.Мортазина Устерешле уеннарКазань: 2013. – 181 с.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12. Шаехова Р. К. Раз – словечко, два – словечко... : заниматель-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ное обучение татарскому языку. – Казань: Школа, 2002. – 87 с.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9.Закирова К. В. ,Л.Р.Мортазина Эй уйныйбыз, уйныйбыз .Казань: 2013 с.209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10.Видео-приложение к учебно-методическому комплекту для детей 5-6лет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11.Видео-приложение к учебно-методическому комплекту для детей 4-5лет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12.Закирова З.М.. Кидрячева Р. Г,Р.С.Исаева, Балалар бакчасында рус балаларына татар теле ойрету-Казань,108 с.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13.В.Ф.Хезретова,З.Г.Шарафутдинова,И.Ж.Хабибулина.Туган телде сейлешебез 4-5 яшь, — Казань, 2013.249с.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14.Танцуй веселей: Методическое пособие / Сост. </w:t>
            </w:r>
            <w:smartTag w:uri="urn:schemas-microsoft-com:office:smarttags" w:element="metricconverter">
              <w:smartTagPr>
                <w:attr w:name="ProductID" w:val="3. Г"/>
              </w:smartTagPr>
              <w:r w:rsidRPr="002417CB">
                <w:rPr>
                  <w:sz w:val="24"/>
                  <w:szCs w:val="24"/>
                </w:rPr>
                <w:t>3. Г</w:t>
              </w:r>
            </w:smartTag>
            <w:r w:rsidRPr="002417CB">
              <w:rPr>
                <w:sz w:val="24"/>
                <w:szCs w:val="24"/>
              </w:rPr>
              <w:t>. Ибрагимова. — Казань: 2012.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Шома бас- видео приложение к Методическому пособию / Сост. </w:t>
            </w:r>
            <w:smartTag w:uri="urn:schemas-microsoft-com:office:smarttags" w:element="metricconverter">
              <w:smartTagPr>
                <w:attr w:name="ProductID" w:val="3. Г"/>
              </w:smartTagPr>
              <w:r w:rsidRPr="002417CB">
                <w:rPr>
                  <w:sz w:val="24"/>
                  <w:szCs w:val="24"/>
                </w:rPr>
                <w:t>3. Г</w:t>
              </w:r>
            </w:smartTag>
            <w:r w:rsidRPr="002417CB">
              <w:rPr>
                <w:sz w:val="24"/>
                <w:szCs w:val="24"/>
              </w:rPr>
              <w:t>. Ибрагимова. — Казань: 2012.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15..Ф.Хезретова,З.Г.Шарафутдинова,И.Ж.Хабибулина.Туган телде сейлешебез 2-3 яшь, — Казань, 2012187с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 16.Ф.Хезретова,З.Г.Шарафутдинова,И.Ж.Хабибулина.Туган 17.телде сейлешебез 5-7 яшь, — Казань, 2012.292с 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Шома бас,Бакча балалары эчен биюлэр 2011г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18.Танцы народов Поволжья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19.Татарча сойлэшэбез Ауди приложение к учебно-методическому комплекту для детей 5-6 лет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20.Туган телде сойлэшэбез: Ауди приложение к учебно-методическому комплекту для детей 6-7 лет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21.Ауди-приложение к учебно-методическому комплекту для детей 2-3 лет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3-4 лет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4-5 лет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22.Аудио-сказки на татарском языке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23.Мультипликационные фильмы на татарском языке .</w:t>
            </w:r>
          </w:p>
          <w:p w:rsidR="00C30E70" w:rsidRPr="002417CB" w:rsidRDefault="00C30E70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Выпуск 2;3;4;5;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24.Р.Шарипов.Правила дорожного движения в стихах</w:t>
            </w:r>
          </w:p>
          <w:p w:rsidR="00C30E70" w:rsidRPr="002417CB" w:rsidRDefault="00C30E70" w:rsidP="00A9761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</w:tr>
    </w:tbl>
    <w:p w:rsidR="00C30E70" w:rsidRPr="002417CB" w:rsidRDefault="00C30E70" w:rsidP="007727BE">
      <w:pPr>
        <w:ind w:firstLine="748"/>
        <w:rPr>
          <w:b/>
          <w:sz w:val="24"/>
          <w:szCs w:val="24"/>
        </w:rPr>
      </w:pPr>
    </w:p>
    <w:p w:rsidR="00C30E70" w:rsidRPr="00A749CD" w:rsidRDefault="00C30E70" w:rsidP="007727BE">
      <w:pPr>
        <w:widowControl/>
        <w:rPr>
          <w:rFonts w:eastAsia="Times New Roman"/>
          <w:b/>
          <w:sz w:val="24"/>
          <w:szCs w:val="24"/>
          <w:lang w:val="tt-RU"/>
        </w:rPr>
      </w:pPr>
    </w:p>
    <w:p w:rsidR="00C30E70" w:rsidRDefault="00C30E70"/>
    <w:sectPr w:rsidR="00C30E70" w:rsidSect="007727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27BE"/>
    <w:rsid w:val="00147143"/>
    <w:rsid w:val="002417CB"/>
    <w:rsid w:val="007727BE"/>
    <w:rsid w:val="00794EEE"/>
    <w:rsid w:val="00804C32"/>
    <w:rsid w:val="009618B6"/>
    <w:rsid w:val="00A749CD"/>
    <w:rsid w:val="00A8245E"/>
    <w:rsid w:val="00A9761A"/>
    <w:rsid w:val="00B16100"/>
    <w:rsid w:val="00C30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7BE"/>
    <w:pPr>
      <w:widowControl w:val="0"/>
    </w:pPr>
    <w:rPr>
      <w:rFonts w:ascii="Times New Roman" w:eastAsia="SimSun" w:hAnsi="Times New Roman"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7727BE"/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727BE"/>
    <w:rPr>
      <w:rFonts w:ascii="Calibri" w:eastAsia="Times New Roman" w:hAnsi="Calibri"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1108</Words>
  <Characters>6320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учебных пособий  используемых в образовательном процессе</dc:title>
  <dc:subject/>
  <dc:creator>Садик</dc:creator>
  <cp:keywords/>
  <dc:description/>
  <cp:lastModifiedBy>Паша</cp:lastModifiedBy>
  <cp:revision>2</cp:revision>
  <dcterms:created xsi:type="dcterms:W3CDTF">2021-01-24T19:37:00Z</dcterms:created>
  <dcterms:modified xsi:type="dcterms:W3CDTF">2021-01-24T19:37:00Z</dcterms:modified>
</cp:coreProperties>
</file>